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3CA6D" w14:textId="77777777" w:rsidR="000D6F52" w:rsidRDefault="009C4BD6" w:rsidP="007E0E99">
      <w:pPr>
        <w:framePr w:hSpace="141" w:wrap="auto" w:vAnchor="text" w:hAnchor="page" w:x="5635" w:y="-1220"/>
        <w:spacing w:line="360" w:lineRule="auto"/>
      </w:pPr>
      <w:r>
        <w:rPr>
          <w:noProof/>
          <w:sz w:val="20"/>
        </w:rPr>
        <w:drawing>
          <wp:inline distT="0" distB="0" distL="0" distR="0" wp14:anchorId="0E4AD915" wp14:editId="6876BA9E">
            <wp:extent cx="3486150" cy="1857375"/>
            <wp:effectExtent l="0" t="0" r="0" b="9525"/>
            <wp:docPr id="1" name="Bild 1" descr="BTTV Logo 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TTV Logo 4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96D65" w14:textId="77777777" w:rsidR="000D6F52" w:rsidRDefault="000D6F52">
      <w:pPr>
        <w:rPr>
          <w:sz w:val="16"/>
        </w:rPr>
      </w:pPr>
    </w:p>
    <w:p w14:paraId="3956A591" w14:textId="77777777" w:rsidR="000D6F52" w:rsidRDefault="000D6F52">
      <w:pPr>
        <w:rPr>
          <w:sz w:val="16"/>
        </w:rPr>
      </w:pPr>
    </w:p>
    <w:p w14:paraId="4C1A787A" w14:textId="77777777" w:rsidR="000D6F52" w:rsidRDefault="00D309D5">
      <w:pPr>
        <w:rPr>
          <w:color w:val="0000FF"/>
          <w:sz w:val="16"/>
        </w:rPr>
      </w:pPr>
      <w:r>
        <w:rPr>
          <w:color w:val="0000FF"/>
          <w:sz w:val="16"/>
        </w:rPr>
        <w:t>Hans Fleischmann, Koloniestr. 10</w:t>
      </w:r>
      <w:r w:rsidR="00A22659">
        <w:rPr>
          <w:color w:val="0000FF"/>
          <w:sz w:val="16"/>
        </w:rPr>
        <w:t>, 92242 Hirschau</w:t>
      </w:r>
    </w:p>
    <w:p w14:paraId="2E8CC121" w14:textId="77777777" w:rsidR="000D6F52" w:rsidRDefault="00D309D5">
      <w:pPr>
        <w:rPr>
          <w:color w:val="0000FF"/>
          <w:sz w:val="16"/>
        </w:rPr>
      </w:pPr>
      <w:r>
        <w:rPr>
          <w:color w:val="0000FF"/>
          <w:sz w:val="16"/>
        </w:rPr>
        <w:t>VJA – AB Mannschaftssport</w:t>
      </w:r>
      <w:r w:rsidR="00A22659">
        <w:rPr>
          <w:color w:val="0000FF"/>
          <w:sz w:val="16"/>
        </w:rPr>
        <w:tab/>
      </w:r>
    </w:p>
    <w:p w14:paraId="68D9DC89" w14:textId="77777777" w:rsidR="000D6F52" w:rsidRPr="00D46854" w:rsidRDefault="000D6F52" w:rsidP="00A22659">
      <w:pPr>
        <w:rPr>
          <w:color w:val="0000FF"/>
          <w:sz w:val="16"/>
          <w:lang w:val="en-US"/>
        </w:rPr>
      </w:pPr>
      <w:r w:rsidRPr="00D46854">
        <w:rPr>
          <w:color w:val="0000FF"/>
          <w:sz w:val="16"/>
          <w:lang w:val="en-US"/>
        </w:rPr>
        <w:t>Tel.: 09622</w:t>
      </w:r>
      <w:r w:rsidR="00A22659" w:rsidRPr="00D46854">
        <w:rPr>
          <w:color w:val="0000FF"/>
          <w:sz w:val="16"/>
          <w:lang w:val="en-US"/>
        </w:rPr>
        <w:t xml:space="preserve"> </w:t>
      </w:r>
      <w:r w:rsidR="00D309D5" w:rsidRPr="00D46854">
        <w:rPr>
          <w:color w:val="0000FF"/>
          <w:sz w:val="16"/>
          <w:lang w:val="en-US"/>
        </w:rPr>
        <w:t>71457</w:t>
      </w:r>
      <w:r w:rsidRPr="00D46854">
        <w:rPr>
          <w:color w:val="0000FF"/>
          <w:sz w:val="16"/>
          <w:lang w:val="en-US"/>
        </w:rPr>
        <w:tab/>
      </w:r>
      <w:r w:rsidR="00A22659" w:rsidRPr="00D46854">
        <w:rPr>
          <w:color w:val="0000FF"/>
          <w:sz w:val="16"/>
          <w:lang w:val="en-US"/>
        </w:rPr>
        <w:t xml:space="preserve">       </w:t>
      </w:r>
      <w:r w:rsidRPr="00D46854">
        <w:rPr>
          <w:color w:val="0000FF"/>
          <w:sz w:val="16"/>
          <w:lang w:val="en-US"/>
        </w:rPr>
        <w:t xml:space="preserve">Fax: </w:t>
      </w:r>
      <w:r w:rsidR="00A22659" w:rsidRPr="00D46854">
        <w:rPr>
          <w:color w:val="0000FF"/>
          <w:sz w:val="16"/>
          <w:lang w:val="en-US"/>
        </w:rPr>
        <w:t xml:space="preserve">09622 </w:t>
      </w:r>
      <w:r w:rsidR="00952306" w:rsidRPr="00D46854">
        <w:rPr>
          <w:color w:val="0000FF"/>
          <w:sz w:val="16"/>
          <w:lang w:val="en-US"/>
        </w:rPr>
        <w:t>71459</w:t>
      </w:r>
    </w:p>
    <w:p w14:paraId="08EE73E7" w14:textId="77777777" w:rsidR="00D309D5" w:rsidRPr="00D46854" w:rsidRDefault="00D309D5" w:rsidP="00A22659">
      <w:pPr>
        <w:rPr>
          <w:sz w:val="16"/>
          <w:lang w:val="en-US"/>
        </w:rPr>
      </w:pPr>
      <w:r w:rsidRPr="00D46854">
        <w:rPr>
          <w:color w:val="0000FF"/>
          <w:sz w:val="16"/>
          <w:lang w:val="en-US"/>
        </w:rPr>
        <w:t>Johannes.fleischmann@t-online.de</w:t>
      </w:r>
    </w:p>
    <w:p w14:paraId="3EE10942" w14:textId="77777777" w:rsidR="000D6F52" w:rsidRPr="00D46854" w:rsidRDefault="000D6F52" w:rsidP="00A22659">
      <w:pPr>
        <w:jc w:val="right"/>
        <w:rPr>
          <w:b/>
          <w:sz w:val="16"/>
          <w:lang w:val="en-US"/>
        </w:rPr>
      </w:pPr>
    </w:p>
    <w:p w14:paraId="5A2D067C" w14:textId="77777777" w:rsidR="000D6F52" w:rsidRPr="00D46854" w:rsidRDefault="000D6F52">
      <w:pPr>
        <w:rPr>
          <w:sz w:val="16"/>
          <w:lang w:val="en-US"/>
        </w:rPr>
      </w:pPr>
    </w:p>
    <w:p w14:paraId="0C5EB744" w14:textId="77777777" w:rsidR="000D6F52" w:rsidRPr="00D46854" w:rsidRDefault="000D6F52">
      <w:pPr>
        <w:rPr>
          <w:sz w:val="16"/>
          <w:lang w:val="en-US"/>
        </w:rPr>
      </w:pPr>
    </w:p>
    <w:p w14:paraId="28A9549E" w14:textId="77777777" w:rsidR="000D6F52" w:rsidRPr="00D46854" w:rsidRDefault="000D6F52">
      <w:pPr>
        <w:rPr>
          <w:sz w:val="16"/>
          <w:lang w:val="en-US"/>
        </w:rPr>
      </w:pPr>
    </w:p>
    <w:p w14:paraId="031FEB9F" w14:textId="77777777" w:rsidR="000D6F52" w:rsidRPr="00D46854" w:rsidRDefault="000D6F52">
      <w:pPr>
        <w:rPr>
          <w:sz w:val="16"/>
          <w:lang w:val="en-US"/>
        </w:rPr>
      </w:pPr>
    </w:p>
    <w:p w14:paraId="7A9EEB67" w14:textId="77777777" w:rsidR="000D6F52" w:rsidRPr="00D46854" w:rsidRDefault="000D6F52">
      <w:pPr>
        <w:rPr>
          <w:sz w:val="16"/>
          <w:lang w:val="en-US"/>
        </w:rPr>
      </w:pPr>
    </w:p>
    <w:p w14:paraId="3DB9DAE9" w14:textId="77777777" w:rsidR="000D6F52" w:rsidRPr="002D7CBF" w:rsidRDefault="000D6F52" w:rsidP="002D7CBF">
      <w:pPr>
        <w:ind w:left="2124"/>
        <w:rPr>
          <w:b/>
          <w:color w:val="000000"/>
          <w:u w:val="single"/>
        </w:rPr>
      </w:pPr>
      <w:r w:rsidRPr="002D7CBF">
        <w:rPr>
          <w:b/>
          <w:color w:val="000000"/>
          <w:u w:val="single"/>
        </w:rPr>
        <w:t xml:space="preserve">AUSSCHREIBUNG </w:t>
      </w:r>
      <w:r w:rsidR="00A22659" w:rsidRPr="002D7CBF">
        <w:rPr>
          <w:b/>
          <w:color w:val="000000"/>
          <w:u w:val="single"/>
        </w:rPr>
        <w:t xml:space="preserve">für </w:t>
      </w:r>
      <w:r w:rsidR="00164E8A">
        <w:rPr>
          <w:b/>
          <w:color w:val="000000"/>
          <w:u w:val="single"/>
        </w:rPr>
        <w:t>Verban</w:t>
      </w:r>
      <w:r w:rsidR="001325DB">
        <w:rPr>
          <w:b/>
          <w:color w:val="000000"/>
          <w:u w:val="single"/>
        </w:rPr>
        <w:t>d</w:t>
      </w:r>
      <w:r w:rsidR="00164E8A">
        <w:rPr>
          <w:b/>
          <w:color w:val="000000"/>
          <w:u w:val="single"/>
        </w:rPr>
        <w:t>sbereichs-Mannschaftsmeisterschaften</w:t>
      </w:r>
    </w:p>
    <w:p w14:paraId="1E0FFD3B" w14:textId="2AC8A28C" w:rsidR="000D6F52" w:rsidRPr="002D7CBF" w:rsidRDefault="002D7CBF" w:rsidP="00164E8A">
      <w:pPr>
        <w:ind w:left="1416" w:firstLine="708"/>
        <w:jc w:val="center"/>
        <w:rPr>
          <w:b/>
          <w:color w:val="000000"/>
          <w:u w:val="single"/>
        </w:rPr>
      </w:pPr>
      <w:r w:rsidRPr="002D7CBF">
        <w:rPr>
          <w:b/>
          <w:color w:val="000000"/>
          <w:u w:val="single"/>
        </w:rPr>
        <w:t>Bayer</w:t>
      </w:r>
      <w:r w:rsidR="00164E8A">
        <w:rPr>
          <w:b/>
          <w:color w:val="000000"/>
          <w:u w:val="single"/>
        </w:rPr>
        <w:t>n Nord-</w:t>
      </w:r>
      <w:r w:rsidR="00B578DE">
        <w:rPr>
          <w:b/>
          <w:color w:val="000000"/>
          <w:u w:val="single"/>
        </w:rPr>
        <w:t>Os</w:t>
      </w:r>
      <w:r w:rsidR="00164E8A">
        <w:rPr>
          <w:b/>
          <w:color w:val="000000"/>
          <w:u w:val="single"/>
        </w:rPr>
        <w:t>t</w:t>
      </w:r>
      <w:r w:rsidRPr="002D7CBF">
        <w:rPr>
          <w:b/>
          <w:color w:val="000000"/>
          <w:u w:val="single"/>
        </w:rPr>
        <w:t xml:space="preserve"> – </w:t>
      </w:r>
      <w:r w:rsidR="00BE3E8B">
        <w:rPr>
          <w:b/>
          <w:color w:val="000000"/>
          <w:u w:val="single"/>
        </w:rPr>
        <w:t>Mädchen</w:t>
      </w:r>
      <w:r w:rsidR="00BE02BD">
        <w:rPr>
          <w:b/>
          <w:color w:val="000000"/>
          <w:u w:val="single"/>
        </w:rPr>
        <w:t xml:space="preserve"> 19</w:t>
      </w:r>
      <w:r w:rsidR="00420A79">
        <w:rPr>
          <w:b/>
          <w:color w:val="000000"/>
          <w:u w:val="single"/>
        </w:rPr>
        <w:t xml:space="preserve"> und 13</w:t>
      </w:r>
      <w:r w:rsidR="00BE02BD">
        <w:rPr>
          <w:b/>
          <w:color w:val="000000"/>
          <w:u w:val="single"/>
        </w:rPr>
        <w:t xml:space="preserve"> </w:t>
      </w:r>
      <w:r w:rsidR="00BE3E8B">
        <w:rPr>
          <w:b/>
          <w:color w:val="000000"/>
          <w:u w:val="single"/>
        </w:rPr>
        <w:t xml:space="preserve"> </w:t>
      </w:r>
    </w:p>
    <w:p w14:paraId="66727914" w14:textId="77777777" w:rsidR="000D6F52" w:rsidRPr="002D7CBF" w:rsidRDefault="000D6F52" w:rsidP="00164E8A">
      <w:pPr>
        <w:jc w:val="center"/>
        <w:rPr>
          <w:b/>
          <w:color w:val="000000"/>
        </w:rPr>
      </w:pPr>
    </w:p>
    <w:p w14:paraId="509BDA64" w14:textId="77777777" w:rsidR="000D6F52" w:rsidRDefault="000D6F52">
      <w:pPr>
        <w:spacing w:line="360" w:lineRule="auto"/>
        <w:rPr>
          <w:sz w:val="20"/>
        </w:rPr>
      </w:pPr>
      <w:r>
        <w:rPr>
          <w:sz w:val="20"/>
        </w:rPr>
        <w:t>Veranstalter: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A22659">
        <w:rPr>
          <w:sz w:val="20"/>
        </w:rPr>
        <w:t>Bayerischer Tischtennisverband</w:t>
      </w:r>
    </w:p>
    <w:p w14:paraId="06161E46" w14:textId="48637644" w:rsidR="000D6F52" w:rsidRDefault="00D309D5">
      <w:pPr>
        <w:spacing w:line="360" w:lineRule="auto"/>
        <w:rPr>
          <w:sz w:val="20"/>
        </w:rPr>
      </w:pPr>
      <w:r>
        <w:rPr>
          <w:sz w:val="20"/>
        </w:rPr>
        <w:t>Durchführe</w:t>
      </w:r>
      <w:r w:rsidR="005D0166">
        <w:rPr>
          <w:sz w:val="20"/>
        </w:rPr>
        <w:t>r:</w:t>
      </w:r>
      <w:r w:rsidR="005D0166">
        <w:rPr>
          <w:sz w:val="20"/>
        </w:rPr>
        <w:tab/>
      </w:r>
      <w:r w:rsidR="005D0166">
        <w:rPr>
          <w:sz w:val="20"/>
        </w:rPr>
        <w:tab/>
      </w:r>
      <w:r w:rsidR="005D0166">
        <w:rPr>
          <w:sz w:val="20"/>
        </w:rPr>
        <w:tab/>
      </w:r>
      <w:r w:rsidR="00BE3E8B">
        <w:rPr>
          <w:sz w:val="20"/>
        </w:rPr>
        <w:t>TSV Unterlauter</w:t>
      </w:r>
    </w:p>
    <w:p w14:paraId="19942525" w14:textId="0B7A8379" w:rsidR="00A22659" w:rsidRDefault="00A22659">
      <w:pPr>
        <w:spacing w:line="360" w:lineRule="auto"/>
        <w:rPr>
          <w:sz w:val="20"/>
        </w:rPr>
      </w:pPr>
      <w:r>
        <w:rPr>
          <w:sz w:val="20"/>
        </w:rPr>
        <w:t xml:space="preserve">Anschrift des </w:t>
      </w:r>
      <w:r w:rsidR="00D309D5">
        <w:rPr>
          <w:sz w:val="20"/>
        </w:rPr>
        <w:t>Durchführers</w:t>
      </w:r>
      <w:r>
        <w:rPr>
          <w:sz w:val="20"/>
        </w:rPr>
        <w:t>:</w:t>
      </w:r>
      <w:r>
        <w:rPr>
          <w:sz w:val="20"/>
        </w:rPr>
        <w:tab/>
      </w:r>
      <w:r w:rsidR="00BE3E8B">
        <w:rPr>
          <w:sz w:val="20"/>
        </w:rPr>
        <w:t>Tim Brasch, Carl-Kaeser-Str. 21, 96450 Coburg</w:t>
      </w:r>
    </w:p>
    <w:p w14:paraId="6361BB61" w14:textId="0B0AE383" w:rsidR="00164E8A" w:rsidRDefault="00A22659" w:rsidP="00D309D5">
      <w:pPr>
        <w:rPr>
          <w:sz w:val="20"/>
        </w:rPr>
      </w:pPr>
      <w:r>
        <w:rPr>
          <w:sz w:val="20"/>
        </w:rPr>
        <w:t>Ansch</w:t>
      </w:r>
      <w:r w:rsidR="00B61B64">
        <w:rPr>
          <w:sz w:val="20"/>
        </w:rPr>
        <w:t>rift der Halle:</w:t>
      </w:r>
      <w:r w:rsidR="00B61B64">
        <w:rPr>
          <w:sz w:val="20"/>
        </w:rPr>
        <w:tab/>
      </w:r>
      <w:r w:rsidR="00B61B64">
        <w:rPr>
          <w:sz w:val="20"/>
        </w:rPr>
        <w:tab/>
      </w:r>
      <w:r w:rsidR="00BE3E8B">
        <w:rPr>
          <w:sz w:val="20"/>
        </w:rPr>
        <w:t xml:space="preserve">TSV-Turnhalle am Sportplatz, </w:t>
      </w:r>
      <w:r w:rsidR="00D52A33">
        <w:rPr>
          <w:sz w:val="20"/>
        </w:rPr>
        <w:t>Lauterer Str.</w:t>
      </w:r>
      <w:r w:rsidR="00BE3E8B">
        <w:rPr>
          <w:sz w:val="20"/>
        </w:rPr>
        <w:t xml:space="preserve"> 1, 96486 Lautertal-Unterlauter</w:t>
      </w:r>
    </w:p>
    <w:p w14:paraId="375E6842" w14:textId="77777777" w:rsidR="00B578DE" w:rsidRDefault="00B578DE" w:rsidP="00D309D5">
      <w:pPr>
        <w:rPr>
          <w:sz w:val="20"/>
        </w:rPr>
      </w:pPr>
    </w:p>
    <w:p w14:paraId="3BD274A8" w14:textId="77777777" w:rsidR="003F0726" w:rsidRDefault="00BD0636" w:rsidP="00D309D5">
      <w:pPr>
        <w:rPr>
          <w:sz w:val="20"/>
        </w:rPr>
      </w:pPr>
      <w:r>
        <w:rPr>
          <w:sz w:val="20"/>
        </w:rPr>
        <w:t>Anfahrt:</w:t>
      </w:r>
      <w:r>
        <w:rPr>
          <w:sz w:val="20"/>
        </w:rPr>
        <w:tab/>
      </w:r>
      <w:r w:rsidR="005D21A0">
        <w:rPr>
          <w:sz w:val="20"/>
        </w:rPr>
        <w:tab/>
      </w:r>
      <w:r w:rsidR="00D309D5">
        <w:rPr>
          <w:sz w:val="20"/>
        </w:rPr>
        <w:tab/>
      </w:r>
      <w:r w:rsidR="00D309D5">
        <w:rPr>
          <w:sz w:val="20"/>
        </w:rPr>
        <w:tab/>
        <w:t>bitte Routenplaner verwenden</w:t>
      </w:r>
      <w:r w:rsidR="009C4BD6">
        <w:rPr>
          <w:sz w:val="20"/>
        </w:rPr>
        <w:t xml:space="preserve"> </w:t>
      </w:r>
      <w:r w:rsidR="00D46854">
        <w:rPr>
          <w:sz w:val="20"/>
        </w:rPr>
        <w:t xml:space="preserve"> </w:t>
      </w:r>
    </w:p>
    <w:p w14:paraId="13D23237" w14:textId="77777777" w:rsidR="003F0726" w:rsidRDefault="003F0726" w:rsidP="00BD0636">
      <w:pPr>
        <w:rPr>
          <w:sz w:val="20"/>
        </w:rPr>
      </w:pPr>
    </w:p>
    <w:p w14:paraId="01DD3204" w14:textId="77777777" w:rsidR="00D309D5" w:rsidRDefault="000D6F52" w:rsidP="003F0726">
      <w:pPr>
        <w:rPr>
          <w:sz w:val="20"/>
        </w:rPr>
      </w:pPr>
      <w:r>
        <w:rPr>
          <w:sz w:val="20"/>
        </w:rPr>
        <w:t>Gesamtleitung: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164E8A">
        <w:rPr>
          <w:sz w:val="20"/>
        </w:rPr>
        <w:t>VJA AB Mannschaftssport</w:t>
      </w:r>
    </w:p>
    <w:p w14:paraId="1DD46240" w14:textId="77777777" w:rsidR="00164E8A" w:rsidRDefault="00164E8A" w:rsidP="003F0726">
      <w:pPr>
        <w:rPr>
          <w:sz w:val="20"/>
        </w:rPr>
      </w:pPr>
    </w:p>
    <w:p w14:paraId="2D011D8D" w14:textId="0F72FD00" w:rsidR="00D52A33" w:rsidRPr="00D52A33" w:rsidRDefault="000D6F52" w:rsidP="00D52A33">
      <w:pPr>
        <w:rPr>
          <w:sz w:val="20"/>
        </w:rPr>
      </w:pPr>
      <w:r>
        <w:rPr>
          <w:sz w:val="20"/>
        </w:rPr>
        <w:t xml:space="preserve">Turnierleitung: </w:t>
      </w:r>
      <w:r>
        <w:rPr>
          <w:sz w:val="20"/>
        </w:rPr>
        <w:tab/>
      </w:r>
      <w:r>
        <w:rPr>
          <w:sz w:val="20"/>
        </w:rPr>
        <w:tab/>
      </w:r>
      <w:r w:rsidR="00ED5AD5">
        <w:rPr>
          <w:sz w:val="20"/>
        </w:rPr>
        <w:tab/>
      </w:r>
      <w:r w:rsidR="00D52A33" w:rsidRPr="00D52A33">
        <w:rPr>
          <w:sz w:val="20"/>
        </w:rPr>
        <w:t xml:space="preserve">Sebastian Probst, Tel.-Nr.: 09561/7992425, </w:t>
      </w:r>
      <w:r w:rsidR="00D52A33" w:rsidRPr="00D52A33">
        <w:rPr>
          <w:sz w:val="20"/>
        </w:rPr>
        <w:br/>
      </w:r>
      <w:r w:rsidR="00D52A33" w:rsidRPr="00D52A33">
        <w:rPr>
          <w:sz w:val="20"/>
        </w:rPr>
        <w:tab/>
      </w:r>
      <w:r w:rsidR="00D52A33" w:rsidRPr="00D52A33">
        <w:rPr>
          <w:sz w:val="20"/>
        </w:rPr>
        <w:tab/>
      </w:r>
      <w:r w:rsidR="00D52A33" w:rsidRPr="00D52A33">
        <w:rPr>
          <w:sz w:val="20"/>
        </w:rPr>
        <w:tab/>
      </w:r>
      <w:r w:rsidR="00D52A33" w:rsidRPr="00D52A33">
        <w:rPr>
          <w:sz w:val="20"/>
        </w:rPr>
        <w:tab/>
        <w:t>Jonas Jacobi, Tel. Nr: 1517</w:t>
      </w:r>
    </w:p>
    <w:p w14:paraId="77C9FDD3" w14:textId="1657450F" w:rsidR="000D6F52" w:rsidRPr="00F82F76" w:rsidRDefault="00F82F76" w:rsidP="00D52A33">
      <w:pPr>
        <w:ind w:left="2124" w:firstLine="708"/>
        <w:rPr>
          <w:sz w:val="20"/>
        </w:rPr>
      </w:pPr>
      <w:r>
        <w:rPr>
          <w:sz w:val="20"/>
        </w:rPr>
        <w:t xml:space="preserve">Corinna Weidemüller, Tel. </w:t>
      </w:r>
      <w:r w:rsidRPr="00F82F76">
        <w:rPr>
          <w:sz w:val="20"/>
        </w:rPr>
        <w:t>0151 27081720</w:t>
      </w:r>
    </w:p>
    <w:p w14:paraId="1B1B90EC" w14:textId="77777777" w:rsidR="00D309D5" w:rsidRDefault="00D309D5" w:rsidP="007E0E99">
      <w:pPr>
        <w:rPr>
          <w:bCs/>
          <w:sz w:val="20"/>
        </w:rPr>
      </w:pPr>
    </w:p>
    <w:p w14:paraId="0B937E96" w14:textId="7037FA8B" w:rsidR="00A22659" w:rsidRDefault="000D6F52" w:rsidP="00BE3E8B">
      <w:pPr>
        <w:rPr>
          <w:bCs/>
          <w:sz w:val="20"/>
        </w:rPr>
      </w:pPr>
      <w:r>
        <w:rPr>
          <w:bCs/>
          <w:sz w:val="20"/>
        </w:rPr>
        <w:t>Termin: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 w:rsidR="001759EB">
        <w:rPr>
          <w:bCs/>
          <w:sz w:val="20"/>
          <w:u w:val="single"/>
        </w:rPr>
        <w:t xml:space="preserve">Sonntag, </w:t>
      </w:r>
      <w:r w:rsidR="00BE02BD">
        <w:rPr>
          <w:bCs/>
          <w:sz w:val="20"/>
          <w:u w:val="single"/>
        </w:rPr>
        <w:t>2</w:t>
      </w:r>
      <w:r w:rsidR="00420A79">
        <w:rPr>
          <w:bCs/>
          <w:sz w:val="20"/>
          <w:u w:val="single"/>
        </w:rPr>
        <w:t>8</w:t>
      </w:r>
      <w:r w:rsidR="00BE02BD">
        <w:rPr>
          <w:bCs/>
          <w:sz w:val="20"/>
          <w:u w:val="single"/>
        </w:rPr>
        <w:t>.01.202</w:t>
      </w:r>
      <w:r w:rsidR="00420A79">
        <w:rPr>
          <w:bCs/>
          <w:sz w:val="20"/>
          <w:u w:val="single"/>
        </w:rPr>
        <w:t>4</w:t>
      </w:r>
      <w:r w:rsidR="00420A79">
        <w:rPr>
          <w:bCs/>
          <w:sz w:val="20"/>
        </w:rPr>
        <w:tab/>
      </w:r>
      <w:r w:rsidR="00BE3E8B">
        <w:rPr>
          <w:bCs/>
          <w:sz w:val="20"/>
        </w:rPr>
        <w:t>Mädchen</w:t>
      </w:r>
      <w:r w:rsidR="00420A79">
        <w:rPr>
          <w:bCs/>
          <w:sz w:val="20"/>
        </w:rPr>
        <w:t xml:space="preserve"> 19 und 13</w:t>
      </w:r>
      <w:r w:rsidR="0022482F">
        <w:rPr>
          <w:bCs/>
          <w:sz w:val="20"/>
        </w:rPr>
        <w:tab/>
      </w:r>
      <w:r w:rsidR="003203BC">
        <w:rPr>
          <w:bCs/>
          <w:sz w:val="20"/>
        </w:rPr>
        <w:t>Beginn: 1</w:t>
      </w:r>
      <w:r w:rsidR="00D309D5">
        <w:rPr>
          <w:bCs/>
          <w:sz w:val="20"/>
        </w:rPr>
        <w:t>1</w:t>
      </w:r>
      <w:r w:rsidR="003203BC">
        <w:rPr>
          <w:bCs/>
          <w:sz w:val="20"/>
        </w:rPr>
        <w:t>.00 Uhr</w:t>
      </w:r>
    </w:p>
    <w:p w14:paraId="346BF398" w14:textId="77777777" w:rsidR="001759EB" w:rsidRPr="003203BC" w:rsidRDefault="001759EB" w:rsidP="007E0E99">
      <w:pPr>
        <w:rPr>
          <w:bCs/>
          <w:sz w:val="20"/>
        </w:rPr>
      </w:pPr>
    </w:p>
    <w:p w14:paraId="2C6CE36A" w14:textId="77777777" w:rsidR="000D6F52" w:rsidRDefault="004C6854">
      <w:pPr>
        <w:spacing w:line="360" w:lineRule="auto"/>
        <w:rPr>
          <w:sz w:val="20"/>
        </w:rPr>
      </w:pPr>
      <w:r>
        <w:rPr>
          <w:sz w:val="20"/>
        </w:rPr>
        <w:t>Hallenöffnung: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D309D5">
        <w:rPr>
          <w:sz w:val="20"/>
        </w:rPr>
        <w:t xml:space="preserve">09.30 Uhr, </w:t>
      </w:r>
      <w:r w:rsidR="0022482F">
        <w:rPr>
          <w:sz w:val="20"/>
        </w:rPr>
        <w:tab/>
      </w:r>
      <w:r w:rsidR="0022482F">
        <w:rPr>
          <w:sz w:val="20"/>
        </w:rPr>
        <w:tab/>
      </w:r>
      <w:r w:rsidR="0022482F">
        <w:rPr>
          <w:sz w:val="20"/>
        </w:rPr>
        <w:tab/>
      </w:r>
      <w:r w:rsidR="00D309D5">
        <w:rPr>
          <w:sz w:val="20"/>
        </w:rPr>
        <w:t xml:space="preserve">Begrüßung 10.45 Uhr; </w:t>
      </w:r>
      <w:r w:rsidR="001759EB">
        <w:rPr>
          <w:sz w:val="20"/>
        </w:rPr>
        <w:t xml:space="preserve"> </w:t>
      </w:r>
    </w:p>
    <w:p w14:paraId="685D2123" w14:textId="0E133E91" w:rsidR="000D6F52" w:rsidRDefault="000D6F52">
      <w:pPr>
        <w:spacing w:line="360" w:lineRule="auto"/>
        <w:rPr>
          <w:sz w:val="20"/>
        </w:rPr>
      </w:pPr>
      <w:r>
        <w:rPr>
          <w:sz w:val="20"/>
        </w:rPr>
        <w:t>Tische:</w:t>
      </w: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sz w:val="20"/>
        </w:rPr>
        <w:tab/>
      </w:r>
      <w:r w:rsidR="003203BC">
        <w:rPr>
          <w:b/>
          <w:sz w:val="20"/>
        </w:rPr>
        <w:tab/>
      </w:r>
      <w:r w:rsidR="003203BC">
        <w:rPr>
          <w:b/>
          <w:sz w:val="20"/>
        </w:rPr>
        <w:tab/>
      </w:r>
      <w:r w:rsidR="00F82F76" w:rsidRPr="00F82F76">
        <w:rPr>
          <w:bCs/>
          <w:sz w:val="20"/>
        </w:rPr>
        <w:t>8</w:t>
      </w:r>
      <w:r w:rsidR="00B578DE" w:rsidRPr="00F82F76">
        <w:rPr>
          <w:bCs/>
          <w:sz w:val="20"/>
        </w:rPr>
        <w:t xml:space="preserve"> </w:t>
      </w:r>
      <w:r w:rsidR="00B578DE">
        <w:rPr>
          <w:sz w:val="20"/>
        </w:rPr>
        <w:t xml:space="preserve">Joola </w:t>
      </w:r>
      <w:r w:rsidR="00F82F76">
        <w:rPr>
          <w:sz w:val="20"/>
        </w:rPr>
        <w:t xml:space="preserve"> </w:t>
      </w:r>
      <w:r w:rsidR="00F82F76">
        <w:rPr>
          <w:sz w:val="20"/>
        </w:rPr>
        <w:tab/>
      </w:r>
      <w:r w:rsidR="00286B43">
        <w:rPr>
          <w:sz w:val="20"/>
        </w:rPr>
        <w:t xml:space="preserve"> </w:t>
      </w:r>
      <w:r w:rsidR="00286B43">
        <w:rPr>
          <w:sz w:val="20"/>
        </w:rPr>
        <w:tab/>
      </w:r>
      <w:r w:rsidR="003203BC" w:rsidRPr="003F0726">
        <w:rPr>
          <w:sz w:val="20"/>
        </w:rPr>
        <w:t xml:space="preserve"> </w:t>
      </w:r>
      <w:r>
        <w:rPr>
          <w:bCs/>
          <w:sz w:val="20"/>
        </w:rPr>
        <w:tab/>
        <w:t>Bälle:</w:t>
      </w:r>
      <w:r w:rsidR="00582276">
        <w:rPr>
          <w:bCs/>
          <w:sz w:val="20"/>
        </w:rPr>
        <w:t xml:space="preserve"> </w:t>
      </w:r>
      <w:r w:rsidR="00F82F76">
        <w:rPr>
          <w:bCs/>
          <w:sz w:val="20"/>
        </w:rPr>
        <w:t>Sanwei</w:t>
      </w:r>
      <w:r w:rsidR="001759EB">
        <w:rPr>
          <w:bCs/>
          <w:sz w:val="20"/>
        </w:rPr>
        <w:t>*** Plastik weiß</w:t>
      </w:r>
    </w:p>
    <w:p w14:paraId="57CD2E6E" w14:textId="77777777" w:rsidR="00793BA0" w:rsidRDefault="00793BA0" w:rsidP="00793BA0">
      <w:pPr>
        <w:spacing w:line="360" w:lineRule="auto"/>
        <w:ind w:right="-284"/>
        <w:rPr>
          <w:sz w:val="20"/>
        </w:rPr>
      </w:pPr>
      <w:r>
        <w:rPr>
          <w:sz w:val="20"/>
        </w:rPr>
        <w:t>Startgebühr: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4C6854">
        <w:rPr>
          <w:sz w:val="20"/>
        </w:rPr>
        <w:t xml:space="preserve">pro Mannschaft </w:t>
      </w:r>
      <w:r w:rsidR="00D309D5">
        <w:rPr>
          <w:sz w:val="20"/>
        </w:rPr>
        <w:t>2</w:t>
      </w:r>
      <w:r>
        <w:rPr>
          <w:sz w:val="20"/>
        </w:rPr>
        <w:t>5,-- Euro</w:t>
      </w:r>
    </w:p>
    <w:p w14:paraId="0D07A312" w14:textId="2BA55267" w:rsidR="007D76D4" w:rsidRDefault="000D6F52" w:rsidP="00DB166F">
      <w:pPr>
        <w:ind w:left="2832" w:hanging="2832"/>
        <w:rPr>
          <w:sz w:val="20"/>
        </w:rPr>
      </w:pPr>
      <w:r>
        <w:rPr>
          <w:sz w:val="20"/>
        </w:rPr>
        <w:t>Modus:</w:t>
      </w:r>
      <w:r>
        <w:rPr>
          <w:sz w:val="20"/>
        </w:rPr>
        <w:tab/>
      </w:r>
      <w:r w:rsidR="004C6854">
        <w:rPr>
          <w:sz w:val="20"/>
        </w:rPr>
        <w:t>Jeder gegen Jeden</w:t>
      </w:r>
      <w:r w:rsidR="001759EB">
        <w:rPr>
          <w:sz w:val="20"/>
        </w:rPr>
        <w:t xml:space="preserve">. Sieger </w:t>
      </w:r>
      <w:r w:rsidR="00420A79">
        <w:rPr>
          <w:sz w:val="20"/>
        </w:rPr>
        <w:t xml:space="preserve">U19 und U15 </w:t>
      </w:r>
      <w:r w:rsidR="001759EB">
        <w:rPr>
          <w:sz w:val="20"/>
        </w:rPr>
        <w:t xml:space="preserve">qualifiziert sich für die Bayer. MM </w:t>
      </w:r>
      <w:r w:rsidR="003203BC">
        <w:rPr>
          <w:sz w:val="20"/>
        </w:rPr>
        <w:t>.</w:t>
      </w:r>
      <w:r w:rsidR="007D76D4">
        <w:rPr>
          <w:sz w:val="20"/>
        </w:rPr>
        <w:t xml:space="preserve">am </w:t>
      </w:r>
      <w:r w:rsidR="00420A79">
        <w:rPr>
          <w:sz w:val="20"/>
        </w:rPr>
        <w:t>23.03.2024</w:t>
      </w:r>
      <w:r w:rsidR="00BE02BD">
        <w:rPr>
          <w:sz w:val="20"/>
        </w:rPr>
        <w:t xml:space="preserve"> beim SV Putzbrunn</w:t>
      </w:r>
      <w:r w:rsidR="00420A79">
        <w:rPr>
          <w:sz w:val="20"/>
        </w:rPr>
        <w:t>, U13 am 11.05.2024 in Erbendorf.</w:t>
      </w:r>
    </w:p>
    <w:p w14:paraId="79079AC4" w14:textId="77777777" w:rsidR="00400D60" w:rsidRDefault="00400D60" w:rsidP="00DB166F">
      <w:pPr>
        <w:ind w:left="2832" w:hanging="2832"/>
        <w:rPr>
          <w:sz w:val="20"/>
        </w:rPr>
      </w:pPr>
    </w:p>
    <w:p w14:paraId="4976604B" w14:textId="09FD15AE" w:rsidR="00400D60" w:rsidRDefault="00400D60" w:rsidP="00DB166F">
      <w:pPr>
        <w:ind w:left="2832" w:hanging="2832"/>
        <w:rPr>
          <w:sz w:val="20"/>
        </w:rPr>
      </w:pPr>
      <w:r>
        <w:rPr>
          <w:sz w:val="20"/>
        </w:rPr>
        <w:t>Spielsystem:</w:t>
      </w:r>
      <w:r>
        <w:rPr>
          <w:sz w:val="20"/>
        </w:rPr>
        <w:tab/>
        <w:t>3er-Mannschaften Braunschweiger System</w:t>
      </w:r>
      <w:r w:rsidR="008D2E19">
        <w:rPr>
          <w:sz w:val="20"/>
        </w:rPr>
        <w:t xml:space="preserve"> WO E 6.4.1</w:t>
      </w:r>
    </w:p>
    <w:p w14:paraId="5D590698" w14:textId="67F085C7" w:rsidR="00DB166F" w:rsidRDefault="00DB166F" w:rsidP="00DB166F">
      <w:pPr>
        <w:ind w:left="2832" w:hanging="2832"/>
        <w:rPr>
          <w:sz w:val="16"/>
          <w:szCs w:val="16"/>
        </w:rPr>
      </w:pPr>
    </w:p>
    <w:p w14:paraId="11491470" w14:textId="661E9637" w:rsidR="00885D53" w:rsidRPr="00885D53" w:rsidRDefault="00885D53" w:rsidP="00DB166F">
      <w:pPr>
        <w:ind w:left="2832" w:hanging="2832"/>
        <w:rPr>
          <w:sz w:val="20"/>
        </w:rPr>
      </w:pPr>
      <w:r w:rsidRPr="00885D53">
        <w:rPr>
          <w:sz w:val="20"/>
        </w:rPr>
        <w:t>Stichtage</w:t>
      </w:r>
      <w:r>
        <w:rPr>
          <w:sz w:val="20"/>
        </w:rPr>
        <w:t>:</w:t>
      </w:r>
      <w:r>
        <w:rPr>
          <w:sz w:val="20"/>
        </w:rPr>
        <w:tab/>
      </w:r>
      <w:r w:rsidR="00BE02BD">
        <w:rPr>
          <w:sz w:val="20"/>
        </w:rPr>
        <w:t>U19: 01.01.200</w:t>
      </w:r>
      <w:r w:rsidR="00BE3E8B">
        <w:rPr>
          <w:sz w:val="20"/>
        </w:rPr>
        <w:t>5</w:t>
      </w:r>
      <w:r w:rsidR="00BE02BD">
        <w:rPr>
          <w:sz w:val="20"/>
        </w:rPr>
        <w:tab/>
      </w:r>
      <w:r>
        <w:rPr>
          <w:sz w:val="20"/>
        </w:rPr>
        <w:t>U15: 01.01.200</w:t>
      </w:r>
      <w:r w:rsidR="00BE02BD">
        <w:rPr>
          <w:sz w:val="20"/>
        </w:rPr>
        <w:t>8</w:t>
      </w:r>
      <w:r>
        <w:rPr>
          <w:sz w:val="20"/>
        </w:rPr>
        <w:tab/>
      </w:r>
      <w:r>
        <w:rPr>
          <w:sz w:val="20"/>
        </w:rPr>
        <w:tab/>
        <w:t>U13: 01.01.20</w:t>
      </w:r>
      <w:r w:rsidR="00BE02BD">
        <w:rPr>
          <w:sz w:val="20"/>
        </w:rPr>
        <w:t>1</w:t>
      </w:r>
      <w:r w:rsidR="00BE3E8B">
        <w:rPr>
          <w:sz w:val="20"/>
        </w:rPr>
        <w:t>1</w:t>
      </w:r>
    </w:p>
    <w:p w14:paraId="48EE0A91" w14:textId="77777777" w:rsidR="00885D53" w:rsidRPr="007E0E99" w:rsidRDefault="00885D53" w:rsidP="00DB166F">
      <w:pPr>
        <w:ind w:left="2832" w:hanging="2832"/>
        <w:rPr>
          <w:sz w:val="16"/>
          <w:szCs w:val="16"/>
        </w:rPr>
      </w:pPr>
    </w:p>
    <w:p w14:paraId="3B5EDDE5" w14:textId="77777777" w:rsidR="000D6F52" w:rsidRDefault="004C6854" w:rsidP="004C6854">
      <w:pPr>
        <w:spacing w:line="360" w:lineRule="auto"/>
        <w:rPr>
          <w:sz w:val="20"/>
        </w:rPr>
      </w:pPr>
      <w:r>
        <w:rPr>
          <w:sz w:val="20"/>
        </w:rPr>
        <w:t>Oberschiedsrichter:</w:t>
      </w:r>
      <w:r>
        <w:rPr>
          <w:sz w:val="20"/>
        </w:rPr>
        <w:tab/>
      </w:r>
      <w:r>
        <w:rPr>
          <w:sz w:val="20"/>
        </w:rPr>
        <w:tab/>
        <w:t xml:space="preserve">wird vom </w:t>
      </w:r>
      <w:r w:rsidR="001759EB">
        <w:rPr>
          <w:sz w:val="20"/>
        </w:rPr>
        <w:t>BTTV eingesetzt</w:t>
      </w:r>
      <w:r>
        <w:rPr>
          <w:sz w:val="20"/>
        </w:rPr>
        <w:t>.</w:t>
      </w:r>
    </w:p>
    <w:p w14:paraId="41736A84" w14:textId="77777777" w:rsidR="004C6854" w:rsidRPr="007E0E99" w:rsidRDefault="001759EB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14:paraId="03CA1902" w14:textId="77777777" w:rsidR="004C6854" w:rsidRDefault="000D6F52" w:rsidP="007D76D4">
      <w:pPr>
        <w:rPr>
          <w:sz w:val="20"/>
        </w:rPr>
      </w:pPr>
      <w:r>
        <w:rPr>
          <w:b/>
          <w:sz w:val="20"/>
        </w:rPr>
        <w:t>Teilnehmende Mannschaften:</w:t>
      </w:r>
      <w:r>
        <w:rPr>
          <w:sz w:val="20"/>
        </w:rPr>
        <w:t xml:space="preserve"> </w:t>
      </w:r>
      <w:r w:rsidR="004C6854">
        <w:rPr>
          <w:sz w:val="20"/>
        </w:rPr>
        <w:t xml:space="preserve">Die Bezirkssieger </w:t>
      </w:r>
      <w:r w:rsidR="007D76D4">
        <w:rPr>
          <w:sz w:val="20"/>
        </w:rPr>
        <w:t xml:space="preserve">der Bezirke </w:t>
      </w:r>
      <w:r w:rsidR="00B578DE">
        <w:rPr>
          <w:sz w:val="20"/>
        </w:rPr>
        <w:t>5</w:t>
      </w:r>
      <w:r w:rsidR="007D76D4">
        <w:rPr>
          <w:sz w:val="20"/>
        </w:rPr>
        <w:t xml:space="preserve"> – </w:t>
      </w:r>
      <w:r w:rsidR="00B578DE">
        <w:rPr>
          <w:sz w:val="20"/>
        </w:rPr>
        <w:t>8</w:t>
      </w:r>
      <w:r w:rsidR="007D76D4">
        <w:rPr>
          <w:sz w:val="20"/>
        </w:rPr>
        <w:t xml:space="preserve"> </w:t>
      </w:r>
      <w:r w:rsidR="00B578DE">
        <w:rPr>
          <w:sz w:val="20"/>
        </w:rPr>
        <w:t>Ober</w:t>
      </w:r>
      <w:r w:rsidR="007D76D4">
        <w:rPr>
          <w:sz w:val="20"/>
        </w:rPr>
        <w:t xml:space="preserve">franken-West, </w:t>
      </w:r>
      <w:r w:rsidR="00B578DE">
        <w:rPr>
          <w:sz w:val="20"/>
        </w:rPr>
        <w:t>Ob</w:t>
      </w:r>
      <w:r w:rsidR="007D76D4">
        <w:rPr>
          <w:sz w:val="20"/>
        </w:rPr>
        <w:t>erfranken-</w:t>
      </w:r>
      <w:r w:rsidR="00B578DE">
        <w:rPr>
          <w:sz w:val="20"/>
        </w:rPr>
        <w:t>Ost</w:t>
      </w:r>
      <w:r w:rsidR="007D76D4">
        <w:rPr>
          <w:sz w:val="20"/>
        </w:rPr>
        <w:t>,</w:t>
      </w:r>
    </w:p>
    <w:p w14:paraId="7B2E070A" w14:textId="381F3D43" w:rsidR="007D76D4" w:rsidRDefault="007D76D4" w:rsidP="007D76D4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B578DE">
        <w:rPr>
          <w:sz w:val="20"/>
        </w:rPr>
        <w:t>M</w:t>
      </w:r>
      <w:r>
        <w:rPr>
          <w:sz w:val="20"/>
        </w:rPr>
        <w:t>ittelfranken-</w:t>
      </w:r>
      <w:r w:rsidR="00B578DE">
        <w:rPr>
          <w:sz w:val="20"/>
        </w:rPr>
        <w:t>Nord, Oberpfalz-Nord</w:t>
      </w:r>
    </w:p>
    <w:p w14:paraId="11C452F9" w14:textId="1806EA65" w:rsidR="00CB7B89" w:rsidRDefault="00BE3E8B" w:rsidP="00BE3E8B">
      <w:pPr>
        <w:rPr>
          <w:color w:val="FF0000"/>
          <w:sz w:val="20"/>
        </w:rPr>
      </w:pPr>
      <w:r>
        <w:rPr>
          <w:b/>
          <w:bCs/>
          <w:sz w:val="20"/>
        </w:rPr>
        <w:t>Mädchen</w:t>
      </w:r>
      <w:r w:rsidR="00CB7B89" w:rsidRPr="00CB7B89">
        <w:rPr>
          <w:b/>
          <w:bCs/>
          <w:sz w:val="20"/>
        </w:rPr>
        <w:t xml:space="preserve"> 19:</w:t>
      </w:r>
      <w:r w:rsidR="00CB7B89" w:rsidRPr="00CB7B89">
        <w:rPr>
          <w:b/>
          <w:bCs/>
          <w:sz w:val="20"/>
        </w:rPr>
        <w:tab/>
      </w:r>
      <w:r w:rsidR="00CB7B89" w:rsidRPr="00CB7B89">
        <w:rPr>
          <w:b/>
          <w:bCs/>
          <w:sz w:val="20"/>
        </w:rPr>
        <w:tab/>
      </w:r>
      <w:r w:rsidR="00CB7B89" w:rsidRPr="00CB7B89">
        <w:rPr>
          <w:b/>
          <w:bCs/>
          <w:sz w:val="20"/>
        </w:rPr>
        <w:tab/>
      </w:r>
      <w:r>
        <w:rPr>
          <w:sz w:val="20"/>
        </w:rPr>
        <w:t xml:space="preserve">TSV Unterlauter, ATSV Oberkotzau, </w:t>
      </w:r>
      <w:r w:rsidR="00821809">
        <w:rPr>
          <w:sz w:val="20"/>
        </w:rPr>
        <w:t>FC Eschenau</w:t>
      </w:r>
    </w:p>
    <w:p w14:paraId="5DCD87D2" w14:textId="41129F8F" w:rsidR="002039DC" w:rsidRPr="002039DC" w:rsidRDefault="002255C7" w:rsidP="002039DC">
      <w:pPr>
        <w:rPr>
          <w:sz w:val="20"/>
        </w:rPr>
      </w:pPr>
      <w:r>
        <w:rPr>
          <w:b/>
          <w:bCs/>
          <w:sz w:val="20"/>
        </w:rPr>
        <w:t>Mädchen</w:t>
      </w:r>
      <w:r w:rsidR="002039DC" w:rsidRPr="002039DC">
        <w:rPr>
          <w:b/>
          <w:bCs/>
          <w:sz w:val="20"/>
        </w:rPr>
        <w:t xml:space="preserve"> 13:</w:t>
      </w:r>
      <w:r w:rsidR="002039DC">
        <w:rPr>
          <w:b/>
          <w:bCs/>
          <w:sz w:val="20"/>
        </w:rPr>
        <w:tab/>
      </w:r>
      <w:r w:rsidR="002039DC">
        <w:rPr>
          <w:b/>
          <w:bCs/>
          <w:sz w:val="20"/>
        </w:rPr>
        <w:tab/>
      </w:r>
      <w:r w:rsidR="002039DC">
        <w:rPr>
          <w:b/>
          <w:bCs/>
          <w:sz w:val="20"/>
        </w:rPr>
        <w:tab/>
      </w:r>
      <w:r w:rsidR="002039DC" w:rsidRPr="002039DC">
        <w:rPr>
          <w:sz w:val="20"/>
        </w:rPr>
        <w:t>TS</w:t>
      </w:r>
      <w:r>
        <w:rPr>
          <w:sz w:val="20"/>
        </w:rPr>
        <w:t>V Unterlauter, SG Siemens Erlangen, TSV Detag Wernberg</w:t>
      </w:r>
    </w:p>
    <w:p w14:paraId="3750D757" w14:textId="77777777" w:rsidR="002039DC" w:rsidRPr="002039DC" w:rsidRDefault="002039DC" w:rsidP="002039DC">
      <w:pPr>
        <w:rPr>
          <w:sz w:val="20"/>
        </w:rPr>
      </w:pPr>
    </w:p>
    <w:p w14:paraId="2FD0F602" w14:textId="0F5645AD" w:rsidR="004C6854" w:rsidRDefault="004C6854" w:rsidP="00BD0636">
      <w:pPr>
        <w:ind w:left="2832" w:right="-142" w:hanging="2832"/>
        <w:rPr>
          <w:sz w:val="20"/>
        </w:rPr>
      </w:pPr>
      <w:r>
        <w:rPr>
          <w:sz w:val="20"/>
        </w:rPr>
        <w:t>Siegerehrung:</w:t>
      </w:r>
      <w:r>
        <w:rPr>
          <w:sz w:val="20"/>
        </w:rPr>
        <w:tab/>
        <w:t>Alle Mannschaften</w:t>
      </w:r>
      <w:r w:rsidR="00BD0636">
        <w:rPr>
          <w:sz w:val="20"/>
        </w:rPr>
        <w:t xml:space="preserve"> erhalten eine Urkunde</w:t>
      </w:r>
      <w:r w:rsidR="00CB7B89">
        <w:rPr>
          <w:sz w:val="20"/>
        </w:rPr>
        <w:t xml:space="preserve"> und Medaillen.</w:t>
      </w:r>
    </w:p>
    <w:p w14:paraId="7E7A6970" w14:textId="77777777" w:rsidR="004C6854" w:rsidRDefault="004C6854">
      <w:pPr>
        <w:ind w:right="-142"/>
        <w:rPr>
          <w:sz w:val="20"/>
        </w:rPr>
      </w:pPr>
      <w:r>
        <w:rPr>
          <w:sz w:val="20"/>
        </w:rPr>
        <w:t>Presse: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1F6D40">
        <w:rPr>
          <w:sz w:val="20"/>
        </w:rPr>
        <w:t>wird vom Bezirkspressewart oder Ausrichter bestellt</w:t>
      </w:r>
    </w:p>
    <w:p w14:paraId="392BEF2A" w14:textId="77777777" w:rsidR="000D6F52" w:rsidRPr="007E0E99" w:rsidRDefault="000D6F52">
      <w:pPr>
        <w:rPr>
          <w:sz w:val="16"/>
          <w:szCs w:val="16"/>
        </w:rPr>
      </w:pPr>
    </w:p>
    <w:p w14:paraId="6582F34D" w14:textId="77777777" w:rsidR="00511F3D" w:rsidRDefault="000D6F52" w:rsidP="007A2E39">
      <w:pPr>
        <w:ind w:left="2832" w:hanging="2832"/>
        <w:rPr>
          <w:b/>
          <w:sz w:val="20"/>
        </w:rPr>
      </w:pPr>
      <w:r w:rsidRPr="007A2E39">
        <w:rPr>
          <w:b/>
          <w:sz w:val="20"/>
        </w:rPr>
        <w:t>WICHTIG:</w:t>
      </w:r>
      <w:r w:rsidRPr="007A2E39">
        <w:rPr>
          <w:b/>
        </w:rPr>
        <w:tab/>
      </w:r>
      <w:r w:rsidR="007A2E39" w:rsidRPr="007A2E39">
        <w:rPr>
          <w:b/>
          <w:sz w:val="20"/>
        </w:rPr>
        <w:t>Dies ist eine Kurzausschreibung. Offiziell gültig ist die in click-TT hinterlegte Ausschreibung</w:t>
      </w:r>
      <w:r w:rsidR="00511F3D">
        <w:rPr>
          <w:b/>
          <w:sz w:val="20"/>
        </w:rPr>
        <w:t>.</w:t>
      </w:r>
    </w:p>
    <w:p w14:paraId="6BBCB107" w14:textId="77777777" w:rsidR="009719EF" w:rsidRDefault="009719EF">
      <w:pPr>
        <w:rPr>
          <w:sz w:val="20"/>
        </w:rPr>
      </w:pPr>
    </w:p>
    <w:p w14:paraId="40E05480" w14:textId="77777777" w:rsidR="000D6F52" w:rsidRDefault="009719EF">
      <w:pPr>
        <w:rPr>
          <w:sz w:val="20"/>
        </w:rPr>
      </w:pPr>
      <w:r>
        <w:rPr>
          <w:sz w:val="20"/>
        </w:rPr>
        <w:t>Allen A</w:t>
      </w:r>
      <w:r w:rsidR="000D6F52">
        <w:rPr>
          <w:sz w:val="20"/>
        </w:rPr>
        <w:t>ktiven und Betreuern wünsche ich eine gute Fahrt und viel Erfolg.</w:t>
      </w:r>
    </w:p>
    <w:p w14:paraId="79168F2F" w14:textId="77777777" w:rsidR="007A2E39" w:rsidRDefault="007A2E39">
      <w:pPr>
        <w:rPr>
          <w:sz w:val="20"/>
        </w:rPr>
      </w:pPr>
    </w:p>
    <w:p w14:paraId="717FF25C" w14:textId="77777777" w:rsidR="007A2E39" w:rsidRDefault="007A2E39">
      <w:pPr>
        <w:rPr>
          <w:sz w:val="20"/>
        </w:rPr>
      </w:pPr>
      <w:r>
        <w:rPr>
          <w:sz w:val="20"/>
        </w:rPr>
        <w:t>Hans Fleischmann</w:t>
      </w:r>
    </w:p>
    <w:p w14:paraId="5481B007" w14:textId="77777777" w:rsidR="007A2E39" w:rsidRDefault="007A2E39">
      <w:pPr>
        <w:rPr>
          <w:sz w:val="20"/>
        </w:rPr>
      </w:pPr>
      <w:r>
        <w:rPr>
          <w:sz w:val="20"/>
        </w:rPr>
        <w:t xml:space="preserve">VJA </w:t>
      </w:r>
    </w:p>
    <w:sectPr w:rsidR="007A2E39" w:rsidSect="00DB166F">
      <w:pgSz w:w="11906" w:h="16838"/>
      <w:pgMar w:top="1417" w:right="70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0CD"/>
    <w:multiLevelType w:val="hybridMultilevel"/>
    <w:tmpl w:val="DB9CA2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05832"/>
    <w:multiLevelType w:val="hybridMultilevel"/>
    <w:tmpl w:val="6840F4BE"/>
    <w:lvl w:ilvl="0" w:tplc="5AA01D18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" w15:restartNumberingAfterBreak="0">
    <w:nsid w:val="435A0B45"/>
    <w:multiLevelType w:val="hybridMultilevel"/>
    <w:tmpl w:val="6B483982"/>
    <w:lvl w:ilvl="0" w:tplc="F6944A4A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 w15:restartNumberingAfterBreak="0">
    <w:nsid w:val="436948C0"/>
    <w:multiLevelType w:val="hybridMultilevel"/>
    <w:tmpl w:val="537E5B8C"/>
    <w:lvl w:ilvl="0" w:tplc="E7A0A4B6">
      <w:numFmt w:val="bullet"/>
      <w:lvlText w:val="-"/>
      <w:lvlJc w:val="left"/>
      <w:pPr>
        <w:ind w:left="3192" w:hanging="360"/>
      </w:pPr>
      <w:rPr>
        <w:rFonts w:ascii="Arial" w:eastAsia="Times New Roman" w:hAnsi="Arial" w:cs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578B3B1E"/>
    <w:multiLevelType w:val="hybridMultilevel"/>
    <w:tmpl w:val="BC28D8C8"/>
    <w:lvl w:ilvl="0" w:tplc="280221C4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669A6B44"/>
    <w:multiLevelType w:val="hybridMultilevel"/>
    <w:tmpl w:val="9CCA8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168BE"/>
    <w:multiLevelType w:val="hybridMultilevel"/>
    <w:tmpl w:val="F8E4EF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952904">
    <w:abstractNumId w:val="5"/>
  </w:num>
  <w:num w:numId="2" w16cid:durableId="626084734">
    <w:abstractNumId w:val="0"/>
  </w:num>
  <w:num w:numId="3" w16cid:durableId="278150767">
    <w:abstractNumId w:val="6"/>
  </w:num>
  <w:num w:numId="4" w16cid:durableId="747381777">
    <w:abstractNumId w:val="3"/>
  </w:num>
  <w:num w:numId="5" w16cid:durableId="1289553401">
    <w:abstractNumId w:val="2"/>
  </w:num>
  <w:num w:numId="6" w16cid:durableId="556819677">
    <w:abstractNumId w:val="1"/>
  </w:num>
  <w:num w:numId="7" w16cid:durableId="17430251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D5"/>
    <w:rsid w:val="000D6F52"/>
    <w:rsid w:val="000F2D23"/>
    <w:rsid w:val="001325DB"/>
    <w:rsid w:val="00164E8A"/>
    <w:rsid w:val="001759EB"/>
    <w:rsid w:val="001F6D40"/>
    <w:rsid w:val="002039DC"/>
    <w:rsid w:val="0022482F"/>
    <w:rsid w:val="002255C7"/>
    <w:rsid w:val="002771B8"/>
    <w:rsid w:val="00286B43"/>
    <w:rsid w:val="002D7CBF"/>
    <w:rsid w:val="003203BC"/>
    <w:rsid w:val="00364EA5"/>
    <w:rsid w:val="003B2405"/>
    <w:rsid w:val="003F0726"/>
    <w:rsid w:val="00400D60"/>
    <w:rsid w:val="00420A79"/>
    <w:rsid w:val="004C6854"/>
    <w:rsid w:val="004E597C"/>
    <w:rsid w:val="00511F3D"/>
    <w:rsid w:val="0054507A"/>
    <w:rsid w:val="00582276"/>
    <w:rsid w:val="00585AA6"/>
    <w:rsid w:val="005C0015"/>
    <w:rsid w:val="005D0166"/>
    <w:rsid w:val="005D21A0"/>
    <w:rsid w:val="006248FC"/>
    <w:rsid w:val="00696926"/>
    <w:rsid w:val="006B0B9F"/>
    <w:rsid w:val="00767043"/>
    <w:rsid w:val="007743E8"/>
    <w:rsid w:val="00793BA0"/>
    <w:rsid w:val="007A2E39"/>
    <w:rsid w:val="007D76D4"/>
    <w:rsid w:val="007E0E99"/>
    <w:rsid w:val="007E55AC"/>
    <w:rsid w:val="00821809"/>
    <w:rsid w:val="00885D53"/>
    <w:rsid w:val="008C0BDF"/>
    <w:rsid w:val="008D2E19"/>
    <w:rsid w:val="00910CC5"/>
    <w:rsid w:val="009345C3"/>
    <w:rsid w:val="00952306"/>
    <w:rsid w:val="009719EF"/>
    <w:rsid w:val="009930D5"/>
    <w:rsid w:val="009C4BD6"/>
    <w:rsid w:val="009F68A9"/>
    <w:rsid w:val="00A03E04"/>
    <w:rsid w:val="00A22659"/>
    <w:rsid w:val="00AE111B"/>
    <w:rsid w:val="00B578DE"/>
    <w:rsid w:val="00B61B64"/>
    <w:rsid w:val="00B96C6E"/>
    <w:rsid w:val="00BD0636"/>
    <w:rsid w:val="00BE02BD"/>
    <w:rsid w:val="00BE3536"/>
    <w:rsid w:val="00BE3E8B"/>
    <w:rsid w:val="00C112C7"/>
    <w:rsid w:val="00CB7B89"/>
    <w:rsid w:val="00D309D5"/>
    <w:rsid w:val="00D46854"/>
    <w:rsid w:val="00D52A33"/>
    <w:rsid w:val="00D53643"/>
    <w:rsid w:val="00D56611"/>
    <w:rsid w:val="00DB166F"/>
    <w:rsid w:val="00DC6FF8"/>
    <w:rsid w:val="00DD1A59"/>
    <w:rsid w:val="00E64146"/>
    <w:rsid w:val="00ED5AD5"/>
    <w:rsid w:val="00EF7817"/>
    <w:rsid w:val="00F17EB3"/>
    <w:rsid w:val="00F44D1B"/>
    <w:rsid w:val="00F50690"/>
    <w:rsid w:val="00F805DE"/>
    <w:rsid w:val="00F82F76"/>
    <w:rsid w:val="00F8378F"/>
    <w:rsid w:val="00F865D0"/>
    <w:rsid w:val="00F9630C"/>
    <w:rsid w:val="00FB130C"/>
    <w:rsid w:val="00FC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A142D0"/>
  <w15:docId w15:val="{E6BC24C5-321B-43DC-8C09-3CE2C5CD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line="360" w:lineRule="auto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b/>
      <w:bCs/>
      <w:sz w:val="20"/>
    </w:rPr>
  </w:style>
  <w:style w:type="paragraph" w:styleId="Sprechblasentext">
    <w:name w:val="Balloon Text"/>
    <w:basedOn w:val="Standard"/>
    <w:semiHidden/>
    <w:rsid w:val="00767043"/>
    <w:rPr>
      <w:rFonts w:ascii="Tahoma" w:hAnsi="Tahoma" w:cs="Tahoma"/>
      <w:sz w:val="16"/>
      <w:szCs w:val="16"/>
    </w:rPr>
  </w:style>
  <w:style w:type="character" w:styleId="Hyperlink">
    <w:name w:val="Hyperlink"/>
    <w:rsid w:val="007A2E39"/>
    <w:rPr>
      <w:color w:val="0000FF"/>
      <w:u w:val="single"/>
    </w:rPr>
  </w:style>
  <w:style w:type="character" w:styleId="BesuchterLink">
    <w:name w:val="FollowedHyperlink"/>
    <w:rsid w:val="007A2E3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T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456A4-97B2-4939-B790-4BA0FB251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TT.DOT</Template>
  <TotalTime>0</TotalTime>
  <Pages>1</Pages>
  <Words>257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Johannes Fleischmann</dc:creator>
  <cp:lastModifiedBy>Hans Fleischmann</cp:lastModifiedBy>
  <cp:revision>5</cp:revision>
  <cp:lastPrinted>2017-03-20T19:50:00Z</cp:lastPrinted>
  <dcterms:created xsi:type="dcterms:W3CDTF">2023-12-23T10:25:00Z</dcterms:created>
  <dcterms:modified xsi:type="dcterms:W3CDTF">2023-12-26T15:19:00Z</dcterms:modified>
</cp:coreProperties>
</file>